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84824" w14:textId="3210D877" w:rsidR="00256BB7" w:rsidRPr="007A63C5" w:rsidRDefault="00256BB7" w:rsidP="007A63C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A63C5">
        <w:rPr>
          <w:rFonts w:ascii="Times New Roman" w:hAnsi="Times New Roman" w:cs="Times New Roman"/>
          <w:b/>
          <w:bCs/>
          <w:sz w:val="32"/>
          <w:szCs w:val="32"/>
        </w:rPr>
        <w:t>Morning Sermon Summary</w:t>
      </w:r>
    </w:p>
    <w:p w14:paraId="3BB35C04" w14:textId="77777777" w:rsidR="007A63C5" w:rsidRPr="007A63C5" w:rsidRDefault="007A63C5" w:rsidP="007A63C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63C5">
        <w:rPr>
          <w:rFonts w:ascii="Times New Roman" w:hAnsi="Times New Roman" w:cs="Times New Roman"/>
          <w:b/>
          <w:bCs/>
          <w:sz w:val="24"/>
          <w:szCs w:val="24"/>
        </w:rPr>
        <w:t xml:space="preserve">Note: </w:t>
      </w:r>
      <w:r w:rsidRPr="007A63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Unless otherwise noted all scriptures are from the English Standard Version (ESV)</w:t>
      </w:r>
    </w:p>
    <w:p w14:paraId="66AEE401" w14:textId="77777777" w:rsidR="007A63C5" w:rsidRDefault="007A63C5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0446ED" w14:textId="4B4D11C1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Pr="00256B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Just How Narrow Is That Way?</w:t>
      </w:r>
    </w:p>
    <w:p w14:paraId="4821AE44" w14:textId="2EB1EC0D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Text: Matthew 7:13–14</w:t>
      </w:r>
      <w:r w:rsidR="007A63C5">
        <w:rPr>
          <w:rFonts w:ascii="Times New Roman" w:hAnsi="Times New Roman" w:cs="Times New Roman"/>
          <w:b/>
          <w:bCs/>
          <w:sz w:val="24"/>
          <w:szCs w:val="24"/>
        </w:rPr>
        <w:t xml:space="preserve"> (KJV)</w:t>
      </w:r>
    </w:p>
    <w:p w14:paraId="405D0FFF" w14:textId="77777777" w:rsidR="007A63C5" w:rsidRPr="007A63C5" w:rsidRDefault="007A63C5" w:rsidP="007A63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3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7A63C5">
        <w:rPr>
          <w:rFonts w:ascii="Times New Roman" w:hAnsi="Times New Roman" w:cs="Times New Roman"/>
          <w:sz w:val="24"/>
          <w:szCs w:val="24"/>
        </w:rPr>
        <w:t xml:space="preserve"> Enter ye in at the strait gate: for wide is the gate, and broad is the way, that leadeth to destruction, and many there be which go in </w:t>
      </w:r>
      <w:proofErr w:type="spellStart"/>
      <w:r w:rsidRPr="007A63C5">
        <w:rPr>
          <w:rFonts w:ascii="Times New Roman" w:hAnsi="Times New Roman" w:cs="Times New Roman"/>
          <w:sz w:val="24"/>
          <w:szCs w:val="24"/>
        </w:rPr>
        <w:t>thereat</w:t>
      </w:r>
      <w:proofErr w:type="spellEnd"/>
      <w:r w:rsidRPr="007A63C5">
        <w:rPr>
          <w:rFonts w:ascii="Times New Roman" w:hAnsi="Times New Roman" w:cs="Times New Roman"/>
          <w:sz w:val="24"/>
          <w:szCs w:val="24"/>
        </w:rPr>
        <w:t>:</w:t>
      </w:r>
    </w:p>
    <w:p w14:paraId="0C06434E" w14:textId="307CC7D5" w:rsidR="007A63C5" w:rsidRDefault="007A63C5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3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14</w:t>
      </w:r>
      <w:r w:rsidRPr="007A63C5">
        <w:rPr>
          <w:rFonts w:ascii="Times New Roman" w:hAnsi="Times New Roman" w:cs="Times New Roman"/>
          <w:sz w:val="24"/>
          <w:szCs w:val="24"/>
        </w:rPr>
        <w:t> Because strait is the gate, and narrow is the way, which leadeth unto life, and few there be that find it.</w:t>
      </w:r>
    </w:p>
    <w:p w14:paraId="1EF910CA" w14:textId="77777777" w:rsidR="007A63C5" w:rsidRDefault="007A63C5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273B12" w14:textId="6750B9E9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Jesus teaches that the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way</w:t>
      </w:r>
      <w:r w:rsidRPr="00256BB7">
        <w:rPr>
          <w:rFonts w:ascii="Times New Roman" w:hAnsi="Times New Roman" w:cs="Times New Roman"/>
          <w:sz w:val="24"/>
          <w:szCs w:val="24"/>
        </w:rPr>
        <w:t xml:space="preserve"> determines whether we ever reach the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strait gate</w:t>
      </w:r>
      <w:r w:rsidRPr="00256BB7">
        <w:rPr>
          <w:rFonts w:ascii="Times New Roman" w:hAnsi="Times New Roman" w:cs="Times New Roman"/>
          <w:sz w:val="24"/>
          <w:szCs w:val="24"/>
        </w:rPr>
        <w:t>. The narrow way is difficult, intentional, and singular — and only those who walk it will enter the strait gate of life.</w:t>
      </w:r>
    </w:p>
    <w:p w14:paraId="3AD81391" w14:textId="77777777" w:rsidR="00C86102" w:rsidRDefault="00C86102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B886C1" w14:textId="4CA982C8" w:rsidR="00C86102" w:rsidRPr="00C86102" w:rsidRDefault="00C86102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6102">
        <w:rPr>
          <w:rFonts w:ascii="Times New Roman" w:hAnsi="Times New Roman" w:cs="Times New Roman"/>
          <w:b/>
          <w:bCs/>
          <w:sz w:val="24"/>
          <w:szCs w:val="24"/>
        </w:rPr>
        <w:t>What the Bible Says About the Narrow Way:</w:t>
      </w:r>
    </w:p>
    <w:p w14:paraId="7BDD43BB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120F9C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1. The Way Is So Narrow That We Are Either Blessed or Cursed</w:t>
      </w:r>
    </w:p>
    <w:p w14:paraId="0A742662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Deut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 xml:space="preserve"> 30:19; Jer 21:8; Luke 13:23–24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DA0A9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God has always presented only two choices: life or death, blessing or cursing. The narrow way eliminates neutrality and requires striving. </w:t>
      </w:r>
    </w:p>
    <w:p w14:paraId="62EDA6FE" w14:textId="15D5CBF1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Every step we take is toward life or toward destruction.</w:t>
      </w:r>
    </w:p>
    <w:p w14:paraId="536D8404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2C3783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2. The Way Is So Narrow That There Is Only One Path to Blessing</w:t>
      </w:r>
    </w:p>
    <w:p w14:paraId="5582CBEB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Eph 4:1–5; 1 Cor 12:12–13; Eph 1:22–23; Col 1:18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8A119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Scripture teaches one body, one Spirit, one hope, one Lord, one faith, one baptism. The narrow way is narrow because truth is singular. </w:t>
      </w:r>
    </w:p>
    <w:p w14:paraId="055A833F" w14:textId="2E095182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Blessing is found only where God walks.</w:t>
      </w:r>
    </w:p>
    <w:p w14:paraId="35247955" w14:textId="77777777" w:rsid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9B584" w14:textId="329910C1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3. The Way Is So Narrow That God Built It Around Oneness</w:t>
      </w:r>
    </w:p>
    <w:p w14:paraId="700687F1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1 Tim 1:1; Acts 2:36; Prov 3:5–6; Rom 6:3–4; 1 Pet 3:20–21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57A8A" w14:textId="11471BEA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God designed salvation around divine oneness — one hope, one Lord, one faith, one baptism.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Salvation is not customizable.</w:t>
      </w:r>
    </w:p>
    <w:p w14:paraId="45093212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1B0E6D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4. The Way Is So Narrow That Only the Few Walk It — and They Must Work</w:t>
      </w:r>
    </w:p>
    <w:p w14:paraId="593C9791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Eph 5:15–17; Luke 11:42; Rev 3:15–16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7E88C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Few find the narrow way because it requires discernment, priorities, and commitment. </w:t>
      </w:r>
    </w:p>
    <w:p w14:paraId="0902234C" w14:textId="045E70CD" w:rsidR="007A63C5" w:rsidRPr="007A63C5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God trusts His people to guide others onto the narrow way.</w:t>
      </w:r>
    </w:p>
    <w:p w14:paraId="38FE21E7" w14:textId="77777777" w:rsidR="007A63C5" w:rsidRDefault="007A63C5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FE379" w14:textId="25E72828" w:rsidR="007A1074" w:rsidRPr="007A1074" w:rsidRDefault="007A1074" w:rsidP="007A10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Closing: </w:t>
      </w:r>
      <w:r w:rsidRPr="007A1074">
        <w:rPr>
          <w:rFonts w:ascii="Times New Roman" w:hAnsi="Times New Roman" w:cs="Times New Roman"/>
          <w:b/>
          <w:bCs/>
          <w:sz w:val="24"/>
          <w:szCs w:val="24"/>
        </w:rPr>
        <w:t xml:space="preserve">Proverbs 4:25-27 </w:t>
      </w:r>
    </w:p>
    <w:p w14:paraId="02F685E8" w14:textId="77777777" w:rsidR="007A1074" w:rsidRPr="007A1074" w:rsidRDefault="007A1074" w:rsidP="007A10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07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25</w:t>
      </w:r>
      <w:r w:rsidRPr="007A1074">
        <w:rPr>
          <w:rFonts w:ascii="Times New Roman" w:hAnsi="Times New Roman" w:cs="Times New Roman"/>
          <w:sz w:val="24"/>
          <w:szCs w:val="24"/>
        </w:rPr>
        <w:t> Let your eyes look directly forward, and your gaze be straight before you.</w:t>
      </w:r>
      <w:r w:rsidRPr="007A1074">
        <w:rPr>
          <w:rFonts w:ascii="Times New Roman" w:hAnsi="Times New Roman" w:cs="Times New Roman"/>
          <w:sz w:val="24"/>
          <w:szCs w:val="24"/>
        </w:rPr>
        <w:br/>
      </w:r>
      <w:r w:rsidRPr="007A107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26</w:t>
      </w:r>
      <w:r w:rsidRPr="007A1074">
        <w:rPr>
          <w:rFonts w:ascii="Times New Roman" w:hAnsi="Times New Roman" w:cs="Times New Roman"/>
          <w:sz w:val="24"/>
          <w:szCs w:val="24"/>
        </w:rPr>
        <w:t> Ponder the path of your feet; then all your ways will be sure.</w:t>
      </w:r>
      <w:r w:rsidRPr="007A1074">
        <w:rPr>
          <w:rFonts w:ascii="Times New Roman" w:hAnsi="Times New Roman" w:cs="Times New Roman"/>
          <w:sz w:val="24"/>
          <w:szCs w:val="24"/>
        </w:rPr>
        <w:br/>
      </w:r>
      <w:r w:rsidRPr="007A107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27</w:t>
      </w:r>
      <w:r w:rsidRPr="007A1074">
        <w:rPr>
          <w:rFonts w:ascii="Times New Roman" w:hAnsi="Times New Roman" w:cs="Times New Roman"/>
          <w:sz w:val="24"/>
          <w:szCs w:val="24"/>
        </w:rPr>
        <w:t> Do not swerve to the right or to the left; turn your foot away from evil.</w:t>
      </w:r>
    </w:p>
    <w:p w14:paraId="3439E540" w14:textId="77777777" w:rsidR="007A1074" w:rsidRDefault="007A1074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CFCDD" w14:textId="77777777" w:rsidR="007A1074" w:rsidRDefault="007A1074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29F1B7" w14:textId="5C102046" w:rsidR="00256BB7" w:rsidRPr="007A63C5" w:rsidRDefault="000D4BF5" w:rsidP="007A63C5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PM</w:t>
      </w:r>
      <w:r w:rsidR="00256BB7" w:rsidRPr="007A63C5">
        <w:rPr>
          <w:rFonts w:ascii="Times New Roman" w:hAnsi="Times New Roman" w:cs="Times New Roman"/>
          <w:b/>
          <w:bCs/>
          <w:sz w:val="32"/>
          <w:szCs w:val="32"/>
        </w:rPr>
        <w:t xml:space="preserve"> Sermon Summary</w:t>
      </w:r>
    </w:p>
    <w:p w14:paraId="062ABD4B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Pr="00256B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Walking the Narrow Way to the Strait Gate</w:t>
      </w:r>
    </w:p>
    <w:p w14:paraId="1D44641C" w14:textId="77777777" w:rsid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CA87C" w14:textId="66426C5F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Text: Matthew 7:13–14</w:t>
      </w:r>
    </w:p>
    <w:p w14:paraId="0FC4E2BB" w14:textId="361A2A69" w:rsidR="007A63C5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>The narrow way is not a New Testament idea — it is God’s eternal pattern from Genesis to Revelation.</w:t>
      </w:r>
    </w:p>
    <w:p w14:paraId="5E969746" w14:textId="77777777" w:rsidR="007A63C5" w:rsidRDefault="007A63C5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E17D4C" w14:textId="2E7062C3" w:rsidR="00A37B8D" w:rsidRPr="00B8314C" w:rsidRDefault="00B8314C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8314C">
        <w:rPr>
          <w:rFonts w:ascii="Times New Roman" w:hAnsi="Times New Roman" w:cs="Times New Roman"/>
          <w:b/>
          <w:bCs/>
          <w:sz w:val="24"/>
          <w:szCs w:val="24"/>
        </w:rPr>
        <w:t>What God Has Always Said About One Way:</w:t>
      </w:r>
    </w:p>
    <w:p w14:paraId="3A2648C5" w14:textId="77777777" w:rsidR="00A37B8D" w:rsidRPr="00256BB7" w:rsidRDefault="00A37B8D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0D5097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1. The Narrow Way Has Always Been Singular</w:t>
      </w:r>
    </w:p>
    <w:p w14:paraId="7D6017A3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Gen 6:22; Ex 12:13; Isa 35:8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BF682E" w14:textId="77777777" w:rsidR="00BB2450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>One ark, one blood</w:t>
      </w:r>
      <w:r w:rsidRPr="00256BB7">
        <w:rPr>
          <w:rFonts w:ascii="Times New Roman" w:hAnsi="Times New Roman" w:cs="Times New Roman"/>
          <w:sz w:val="24"/>
          <w:szCs w:val="24"/>
        </w:rPr>
        <w:noBreakHyphen/>
        <w:t xml:space="preserve">marked door, one highway of holiness. </w:t>
      </w:r>
    </w:p>
    <w:p w14:paraId="0AD97C50" w14:textId="27281521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God has never changed His design.</w:t>
      </w:r>
    </w:p>
    <w:p w14:paraId="5359BA90" w14:textId="77777777" w:rsidR="007A63C5" w:rsidRDefault="007A63C5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2B92A" w14:textId="24D9D1FE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2. The Narrow Way Has Always Required Distinct Living</w:t>
      </w:r>
    </w:p>
    <w:p w14:paraId="41604B30" w14:textId="26390FC1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Deut</w:t>
      </w:r>
      <w:r w:rsidR="00027C5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 xml:space="preserve"> 5:32–33; Josh 24:14–15; Micah 6:8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DF4482" w14:textId="77777777" w:rsidR="00E2609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God’s people have always been called to walk differently — with obedience, decisiveness, and holiness. </w:t>
      </w:r>
    </w:p>
    <w:p w14:paraId="360671A0" w14:textId="5966768F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God’s people have always walked differently.</w:t>
      </w:r>
    </w:p>
    <w:p w14:paraId="4A2F6C28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41DA26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3. The Narrow Way Has Always Been Preserved by a Faithful Few</w:t>
      </w:r>
    </w:p>
    <w:p w14:paraId="2EE20BB5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1 Kings 19:18; Ezra 7:10; Malachi 3:16–18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56B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9B1A88" w14:textId="77777777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God has always relied on a remnant to carry His truth. </w:t>
      </w:r>
    </w:p>
    <w:p w14:paraId="695AA12B" w14:textId="30E7E078" w:rsid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Key Thought:</w:t>
      </w:r>
      <w:r w:rsidRPr="00256BB7">
        <w:rPr>
          <w:rFonts w:ascii="Times New Roman" w:hAnsi="Times New Roman" w:cs="Times New Roman"/>
          <w:sz w:val="24"/>
          <w:szCs w:val="24"/>
        </w:rPr>
        <w:t xml:space="preserve"> God has always worked through the faithful few.</w:t>
      </w:r>
    </w:p>
    <w:p w14:paraId="6436F547" w14:textId="77777777" w:rsidR="00256BB7" w:rsidRPr="00256BB7" w:rsidRDefault="00256BB7" w:rsidP="00256BB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E5E5C2" w14:textId="67EC0D30" w:rsidR="00256BB7" w:rsidRPr="00256BB7" w:rsidRDefault="00256BB7" w:rsidP="00256BB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56BB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C4007">
        <w:rPr>
          <w:rFonts w:ascii="Times New Roman" w:hAnsi="Times New Roman" w:cs="Times New Roman"/>
          <w:b/>
          <w:bCs/>
          <w:sz w:val="24"/>
          <w:szCs w:val="24"/>
        </w:rPr>
        <w:t>ESSAGE FOR THE DAY</w:t>
      </w:r>
    </w:p>
    <w:p w14:paraId="21FDD5F1" w14:textId="52363364" w:rsidR="00256BB7" w:rsidRDefault="00256BB7" w:rsidP="000733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6BB7">
        <w:rPr>
          <w:rFonts w:ascii="Times New Roman" w:hAnsi="Times New Roman" w:cs="Times New Roman"/>
          <w:sz w:val="24"/>
          <w:szCs w:val="24"/>
        </w:rPr>
        <w:t xml:space="preserve">The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strait gate</w:t>
      </w:r>
      <w:r w:rsidRPr="00256BB7">
        <w:rPr>
          <w:rFonts w:ascii="Times New Roman" w:hAnsi="Times New Roman" w:cs="Times New Roman"/>
          <w:sz w:val="24"/>
          <w:szCs w:val="24"/>
        </w:rPr>
        <w:t xml:space="preserve"> is the destination — but the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narrow way</w:t>
      </w:r>
      <w:r w:rsidRPr="00256BB7">
        <w:rPr>
          <w:rFonts w:ascii="Times New Roman" w:hAnsi="Times New Roman" w:cs="Times New Roman"/>
          <w:sz w:val="24"/>
          <w:szCs w:val="24"/>
        </w:rPr>
        <w:t xml:space="preserve"> is the journey. God’s way has always been singular, distinct, and preserved by the faithful. The question for every believer is: </w:t>
      </w:r>
      <w:r w:rsidRPr="00256BB7">
        <w:rPr>
          <w:rFonts w:ascii="Times New Roman" w:hAnsi="Times New Roman" w:cs="Times New Roman"/>
          <w:b/>
          <w:bCs/>
          <w:sz w:val="24"/>
          <w:szCs w:val="24"/>
        </w:rPr>
        <w:t>Am I walking the narrow way that leads to the strait gate?</w:t>
      </w:r>
    </w:p>
    <w:p w14:paraId="380E61F0" w14:textId="77777777" w:rsidR="007A63C5" w:rsidRDefault="007A63C5" w:rsidP="000733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CAC90C" w14:textId="73FD99A5" w:rsidR="007A63C5" w:rsidRPr="007A63C5" w:rsidRDefault="007A63C5" w:rsidP="000733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A63C5">
        <w:rPr>
          <w:rFonts w:ascii="Times New Roman" w:hAnsi="Times New Roman" w:cs="Times New Roman"/>
          <w:b/>
          <w:bCs/>
          <w:sz w:val="24"/>
          <w:szCs w:val="24"/>
        </w:rPr>
        <w:t>Closing Scripture: Proverbs 4:25-27</w:t>
      </w:r>
    </w:p>
    <w:p w14:paraId="6FC6DCC1" w14:textId="0186193D" w:rsidR="007A63C5" w:rsidRDefault="007A63C5" w:rsidP="000733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3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25</w:t>
      </w:r>
      <w:r w:rsidRPr="007A63C5">
        <w:rPr>
          <w:rFonts w:ascii="Times New Roman" w:hAnsi="Times New Roman" w:cs="Times New Roman"/>
          <w:sz w:val="24"/>
          <w:szCs w:val="24"/>
        </w:rPr>
        <w:t> Let your eyes look directly forward,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C5">
        <w:rPr>
          <w:rFonts w:ascii="Times New Roman" w:hAnsi="Times New Roman" w:cs="Times New Roman"/>
          <w:sz w:val="24"/>
          <w:szCs w:val="24"/>
        </w:rPr>
        <w:t>and your gaze be straight before you.</w:t>
      </w:r>
      <w:r w:rsidRPr="007A63C5">
        <w:rPr>
          <w:rFonts w:ascii="Times New Roman" w:hAnsi="Times New Roman" w:cs="Times New Roman"/>
          <w:sz w:val="24"/>
          <w:szCs w:val="24"/>
        </w:rPr>
        <w:br/>
      </w:r>
      <w:r w:rsidRPr="007A63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26</w:t>
      </w:r>
      <w:r w:rsidRPr="007A63C5">
        <w:rPr>
          <w:rFonts w:ascii="Times New Roman" w:hAnsi="Times New Roman" w:cs="Times New Roman"/>
          <w:sz w:val="24"/>
          <w:szCs w:val="24"/>
        </w:rPr>
        <w:t> Ponder the path of your feet;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C5">
        <w:rPr>
          <w:rFonts w:ascii="Times New Roman" w:hAnsi="Times New Roman" w:cs="Times New Roman"/>
          <w:sz w:val="24"/>
          <w:szCs w:val="24"/>
        </w:rPr>
        <w:t>then all your ways will be sure.</w:t>
      </w:r>
      <w:r w:rsidRPr="007A63C5">
        <w:rPr>
          <w:rFonts w:ascii="Times New Roman" w:hAnsi="Times New Roman" w:cs="Times New Roman"/>
          <w:sz w:val="24"/>
          <w:szCs w:val="24"/>
        </w:rPr>
        <w:br/>
      </w:r>
      <w:r w:rsidRPr="007A63C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27</w:t>
      </w:r>
      <w:r w:rsidRPr="007A63C5">
        <w:rPr>
          <w:rFonts w:ascii="Times New Roman" w:hAnsi="Times New Roman" w:cs="Times New Roman"/>
          <w:sz w:val="24"/>
          <w:szCs w:val="24"/>
        </w:rPr>
        <w:t> Do not swerve to the right or to the left;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3C5">
        <w:rPr>
          <w:rFonts w:ascii="Times New Roman" w:hAnsi="Times New Roman" w:cs="Times New Roman"/>
          <w:sz w:val="24"/>
          <w:szCs w:val="24"/>
        </w:rPr>
        <w:t>turn your foot away from evil.</w:t>
      </w:r>
    </w:p>
    <w:p w14:paraId="6569BFDF" w14:textId="77777777" w:rsidR="000733CC" w:rsidRPr="009758DD" w:rsidRDefault="000733CC" w:rsidP="000733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F14062" w14:textId="77777777" w:rsidR="000733CC" w:rsidRPr="009758DD" w:rsidRDefault="000733CC" w:rsidP="000733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RESPONSE TO THE INVITATION OF FAITH:</w:t>
      </w:r>
    </w:p>
    <w:p w14:paraId="313FD32F" w14:textId="77777777" w:rsidR="000733CC" w:rsidRPr="009758DD" w:rsidRDefault="000733CC" w:rsidP="000733CC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HEAR the GOSPEL ~ Romans 10:17  </w:t>
      </w:r>
    </w:p>
    <w:p w14:paraId="18B2E963" w14:textId="77777777" w:rsidR="000733CC" w:rsidRPr="009758DD" w:rsidRDefault="000733CC" w:rsidP="000733CC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BELIEVE ~ Hebrews 11:6</w:t>
      </w:r>
    </w:p>
    <w:p w14:paraId="5BC478CA" w14:textId="77777777" w:rsidR="000733CC" w:rsidRPr="009758DD" w:rsidRDefault="000733CC" w:rsidP="000733CC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REPENT ~ Luke 13:3</w:t>
      </w:r>
    </w:p>
    <w:p w14:paraId="06446891" w14:textId="77777777" w:rsidR="000733CC" w:rsidRPr="009758DD" w:rsidRDefault="000733CC" w:rsidP="000733CC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CONFESS ~ Matthew 10:32-33 </w:t>
      </w:r>
    </w:p>
    <w:p w14:paraId="17FBC11E" w14:textId="77777777" w:rsidR="000733CC" w:rsidRPr="009758DD" w:rsidRDefault="000733CC" w:rsidP="000733CC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9758DD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BE BAPTIZED ~ Acts 22:16</w:t>
      </w:r>
    </w:p>
    <w:p w14:paraId="7896523E" w14:textId="4B91FB7C" w:rsidR="008C18D7" w:rsidRPr="000671BA" w:rsidRDefault="00EC43D3" w:rsidP="000733CC">
      <w:pPr>
        <w:rPr>
          <w:b/>
          <w:bCs/>
        </w:rPr>
      </w:pPr>
      <w:r w:rsidRPr="000671BA">
        <w:rPr>
          <w:rFonts w:ascii="Times New Roman" w:eastAsia="Calibri" w:hAnsi="Times New Roman" w:cs="Times New Roman"/>
          <w:b/>
          <w:bCs/>
          <w:sz w:val="24"/>
          <w:szCs w:val="24"/>
        </w:rPr>
        <w:t>6.</w:t>
      </w:r>
      <w:r w:rsidRPr="000671BA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B</w:t>
      </w:r>
      <w:r w:rsidR="000671BA" w:rsidRPr="000671BA">
        <w:rPr>
          <w:rFonts w:ascii="Times New Roman" w:eastAsia="Calibri" w:hAnsi="Times New Roman" w:cs="Times New Roman"/>
          <w:b/>
          <w:bCs/>
          <w:sz w:val="24"/>
          <w:szCs w:val="24"/>
        </w:rPr>
        <w:t>E FAITHFUL UNTO DEATH ~ Revelation 2:10</w:t>
      </w:r>
    </w:p>
    <w:sectPr w:rsidR="008C18D7" w:rsidRPr="000671B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2873D" w14:textId="77777777" w:rsidR="003F510D" w:rsidRDefault="003F510D" w:rsidP="008C18D7">
      <w:pPr>
        <w:spacing w:after="0" w:line="240" w:lineRule="auto"/>
      </w:pPr>
      <w:r>
        <w:separator/>
      </w:r>
    </w:p>
  </w:endnote>
  <w:endnote w:type="continuationSeparator" w:id="0">
    <w:p w14:paraId="5E69B84C" w14:textId="77777777" w:rsidR="003F510D" w:rsidRDefault="003F510D" w:rsidP="008C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226638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8D90118" w14:textId="35F7C42E" w:rsidR="008C18D7" w:rsidRDefault="008C18D7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ab/>
            </w:r>
            <w:r w:rsidR="007A63C5">
              <w:rPr>
                <w:rFonts w:ascii="Brush Script MT" w:hAnsi="Brush Script MT"/>
                <w:b/>
                <w:bCs/>
                <w:sz w:val="36"/>
                <w:szCs w:val="36"/>
              </w:rPr>
              <w:t xml:space="preserve">Stuart Fain </w:t>
            </w:r>
            <w:r w:rsidR="00722B06" w:rsidRPr="000733CC">
              <w:rPr>
                <w:rFonts w:ascii="Brush Script MT" w:hAnsi="Brush Script MT"/>
                <w:b/>
                <w:bCs/>
                <w:sz w:val="36"/>
                <w:szCs w:val="36"/>
              </w:rPr>
              <w:t xml:space="preserve">~ </w:t>
            </w:r>
            <w:r w:rsidR="007A63C5">
              <w:rPr>
                <w:rFonts w:ascii="Brush Script MT" w:hAnsi="Brush Script MT"/>
                <w:b/>
                <w:bCs/>
                <w:sz w:val="36"/>
                <w:szCs w:val="36"/>
              </w:rPr>
              <w:t>October 18, 2026</w:t>
            </w:r>
          </w:p>
        </w:sdtContent>
      </w:sdt>
    </w:sdtContent>
  </w:sdt>
  <w:p w14:paraId="680BD1A7" w14:textId="77777777" w:rsidR="008C18D7" w:rsidRDefault="008C1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8006" w14:textId="77777777" w:rsidR="003F510D" w:rsidRDefault="003F510D" w:rsidP="008C18D7">
      <w:pPr>
        <w:spacing w:after="0" w:line="240" w:lineRule="auto"/>
      </w:pPr>
      <w:r>
        <w:separator/>
      </w:r>
    </w:p>
  </w:footnote>
  <w:footnote w:type="continuationSeparator" w:id="0">
    <w:p w14:paraId="1A160C77" w14:textId="77777777" w:rsidR="003F510D" w:rsidRDefault="003F510D" w:rsidP="008C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8ADFD" w14:textId="56EA8C68" w:rsidR="008C18D7" w:rsidRPr="00256BB7" w:rsidRDefault="00256BB7" w:rsidP="00256BB7">
    <w:pPr>
      <w:pStyle w:val="Header"/>
      <w:jc w:val="center"/>
    </w:pPr>
    <w:r w:rsidRPr="00256BB7">
      <w:rPr>
        <w:rFonts w:ascii="Times New Roman" w:hAnsi="Times New Roman" w:cs="Times New Roman"/>
        <w:b/>
        <w:bCs/>
        <w:sz w:val="52"/>
        <w:szCs w:val="52"/>
      </w:rPr>
      <w:t>Just How Narrow Is That Way?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F0741"/>
    <w:multiLevelType w:val="hybridMultilevel"/>
    <w:tmpl w:val="F07EA694"/>
    <w:lvl w:ilvl="0" w:tplc="3EE65D96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D4190"/>
    <w:multiLevelType w:val="hybridMultilevel"/>
    <w:tmpl w:val="FA78870E"/>
    <w:lvl w:ilvl="0" w:tplc="52D8BD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50B58"/>
    <w:multiLevelType w:val="hybridMultilevel"/>
    <w:tmpl w:val="F89AF526"/>
    <w:lvl w:ilvl="0" w:tplc="52D8BD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140457">
    <w:abstractNumId w:val="2"/>
  </w:num>
  <w:num w:numId="2" w16cid:durableId="1803886254">
    <w:abstractNumId w:val="0"/>
  </w:num>
  <w:num w:numId="3" w16cid:durableId="523861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BB7"/>
    <w:rsid w:val="00027C55"/>
    <w:rsid w:val="00045F22"/>
    <w:rsid w:val="000671BA"/>
    <w:rsid w:val="000733CC"/>
    <w:rsid w:val="000D4BF5"/>
    <w:rsid w:val="00132C4F"/>
    <w:rsid w:val="001604DD"/>
    <w:rsid w:val="00161409"/>
    <w:rsid w:val="00256BB7"/>
    <w:rsid w:val="002B1D76"/>
    <w:rsid w:val="003D6332"/>
    <w:rsid w:val="003F510D"/>
    <w:rsid w:val="00461379"/>
    <w:rsid w:val="00597566"/>
    <w:rsid w:val="005C4007"/>
    <w:rsid w:val="00722B06"/>
    <w:rsid w:val="007A1074"/>
    <w:rsid w:val="007A63C5"/>
    <w:rsid w:val="008C18D7"/>
    <w:rsid w:val="00936EA4"/>
    <w:rsid w:val="009758DD"/>
    <w:rsid w:val="00A37B8D"/>
    <w:rsid w:val="00B8314C"/>
    <w:rsid w:val="00BB2450"/>
    <w:rsid w:val="00C82219"/>
    <w:rsid w:val="00C86102"/>
    <w:rsid w:val="00D71EB7"/>
    <w:rsid w:val="00E26097"/>
    <w:rsid w:val="00EC43D3"/>
    <w:rsid w:val="00FD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E8189"/>
  <w15:chartTrackingRefBased/>
  <w15:docId w15:val="{839260EE-5B4C-44F8-A128-215CAE24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3C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1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8D7"/>
  </w:style>
  <w:style w:type="paragraph" w:styleId="Footer">
    <w:name w:val="footer"/>
    <w:basedOn w:val="Normal"/>
    <w:link w:val="FooterChar"/>
    <w:uiPriority w:val="99"/>
    <w:unhideWhenUsed/>
    <w:rsid w:val="008C1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8D7"/>
  </w:style>
  <w:style w:type="paragraph" w:styleId="ListParagraph">
    <w:name w:val="List Paragraph"/>
    <w:basedOn w:val="Normal"/>
    <w:uiPriority w:val="34"/>
    <w:qFormat/>
    <w:rsid w:val="008C1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ocuments\Custom%20Office%20Templates\Sunday%20Sermon%20Notes%20(Rev%20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Sunday Sermon Notes (Rev 1).dotx</Template>
  <TotalTime>4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Stuart Fain</cp:lastModifiedBy>
  <cp:revision>2</cp:revision>
  <cp:lastPrinted>2026-10-18T03:45:00Z</cp:lastPrinted>
  <dcterms:created xsi:type="dcterms:W3CDTF">2026-10-18T03:49:00Z</dcterms:created>
  <dcterms:modified xsi:type="dcterms:W3CDTF">2026-10-18T03:49:00Z</dcterms:modified>
</cp:coreProperties>
</file>